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47580" w:rsidRDefault="00D47580" w:rsidP="00D861B4">
      <w:pPr>
        <w:jc w:val="both"/>
      </w:pP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</w:rPr>
        <w:t>SPORTOWA BAZA NOCLEGOWA „OLIMP” – KOMFORTOWY NOCLEG W ORNECIE</w:t>
      </w:r>
    </w:p>
    <w:p w:rsidR="00D861B4" w:rsidRPr="00D861B4" w:rsidRDefault="00D861B4" w:rsidP="00D861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Sportowa Baza Noclegowa „Olimp” to idealne miejsce zarówno dla osób podróżujących indywidualnie, jak i dla grup zorganizowanych. Oferujemy wygodne noclegi dla sportowców, uczestników obozów i zgrupowań, a także gości weselnych, rodzin odwiedzających okolicę oraz turystów pragnących odpocząć w spokojnej i malowniczej okolicy.</w:t>
      </w:r>
    </w:p>
    <w:p w:rsidR="00D861B4" w:rsidRPr="00D861B4" w:rsidRDefault="00D861B4" w:rsidP="00D861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Nasz obiekt znajduje się w Ornecie przy ul. Sportowej 7, w bezpośrednim sąsiedztwie Hali Widowiskowo-Sportowej, co sprawia, że jest doskonałym wyborem dla drużyn sportowych i organizatorów wydarzeń. W pobliżu znajduje się także piękne Jezioro Mieczowe, zagospodarowane turystycznie, zachęcające do spacerów, rekreacji i wypoczynku na świeżym powietrzu.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Oferta noclegowa: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Dysponujemy 26 miejscami noclegowymi w komfortowych pokojach: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1 – 2 miejsca (1 łóżko piętrowe)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2 – 8 miejsc (4 łóżka piętrowe)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3 – 6 miejsc (3 łóżka piętrowe)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4 – 2 miejsca (2 łóżka pojedyncze)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5 – 2 miejsca (2 łóżka pojedyncze)</w:t>
      </w:r>
    </w:p>
    <w:p w:rsidR="00D861B4" w:rsidRPr="00D861B4" w:rsidRDefault="00D861B4" w:rsidP="00D86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Pokój nr 6 – 6 miejsc (3 łóżka piętrowe)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 xml:space="preserve">Każdy pokój wyposażony jest w szafę, szafki nocne, stolik z taboretami oraz prywatną łazienkę </w:t>
      </w:r>
      <w:r>
        <w:rPr>
          <w:rFonts w:ascii="Times New Roman" w:hAnsi="Times New Roman"/>
          <w:sz w:val="24"/>
          <w:szCs w:val="24"/>
        </w:rPr>
        <w:br/>
      </w:r>
      <w:r w:rsidRPr="00D861B4">
        <w:rPr>
          <w:rFonts w:ascii="Times New Roman" w:hAnsi="Times New Roman"/>
          <w:sz w:val="24"/>
          <w:szCs w:val="24"/>
        </w:rPr>
        <w:t>(WC, umywalka, prysznic).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Zaplecze kuchenne: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Do dyspozycji gości jest aneks kuchenny wyposażony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lodówkę,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mikrofalówkę,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czajnik elektryczny,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akcesoria kuchenne i naczynia,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zmywarkę,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zlewozmywak,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telewizor,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Times New Roman" w:hAnsi="Times New Roman"/>
          <w:sz w:val="24"/>
          <w:szCs w:val="24"/>
        </w:rPr>
        <w:t>stoły z krzesłami.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Dla kogo?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Sportowców i uczestników obozów sportowych,</w:t>
      </w:r>
      <w:r>
        <w:rPr>
          <w:rFonts w:ascii="Times New Roman" w:hAnsi="Times New Roman"/>
          <w:sz w:val="24"/>
          <w:szCs w:val="24"/>
        </w:rPr>
        <w:t xml:space="preserve"> g</w:t>
      </w:r>
      <w:r w:rsidRPr="00D861B4">
        <w:rPr>
          <w:rFonts w:ascii="Times New Roman" w:hAnsi="Times New Roman"/>
          <w:sz w:val="24"/>
          <w:szCs w:val="24"/>
        </w:rPr>
        <w:t>ości weselnych i rodzinnych uroczystości,</w:t>
      </w:r>
      <w:r>
        <w:rPr>
          <w:rFonts w:ascii="Times New Roman" w:hAnsi="Times New Roman"/>
          <w:sz w:val="24"/>
          <w:szCs w:val="24"/>
        </w:rPr>
        <w:t xml:space="preserve"> g</w:t>
      </w:r>
      <w:r w:rsidRPr="00D861B4">
        <w:rPr>
          <w:rFonts w:ascii="Times New Roman" w:hAnsi="Times New Roman"/>
          <w:sz w:val="24"/>
          <w:szCs w:val="24"/>
        </w:rPr>
        <w:t>rup turystycznych,</w:t>
      </w:r>
      <w:r>
        <w:rPr>
          <w:rFonts w:ascii="Times New Roman" w:hAnsi="Times New Roman"/>
          <w:sz w:val="24"/>
          <w:szCs w:val="24"/>
        </w:rPr>
        <w:t xml:space="preserve"> k</w:t>
      </w:r>
      <w:r w:rsidRPr="00D861B4">
        <w:rPr>
          <w:rFonts w:ascii="Times New Roman" w:hAnsi="Times New Roman"/>
          <w:sz w:val="24"/>
          <w:szCs w:val="24"/>
        </w:rPr>
        <w:t>lientów indywidualnych poszukujących komfortowego noclegu.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Cennik: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Wynajem indywidualny: 70 zł/os./doba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Wynajem dla obozów i zgrupowań: 60 zł/os./doba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Dzieci do lat 4 – bezpłatnie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Doba hotelowa: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Od 14:00 do 11:00 dnia następnego.</w:t>
      </w:r>
    </w:p>
    <w:p w:rsid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 xml:space="preserve">Serdecznie zapraszamy do skorzystania z naszej oferty! 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Gwarantujemy komfortowe warunki, przyjazną atmosferę i doskonałą lokalizację.</w:t>
      </w:r>
    </w:p>
    <w:p w:rsidR="00D861B4" w:rsidRPr="00D861B4" w:rsidRDefault="00D861B4" w:rsidP="00D861B4">
      <w:pPr>
        <w:jc w:val="both"/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</w:pPr>
      <w:r w:rsidRPr="00D861B4">
        <w:rPr>
          <w:rFonts w:ascii="Times New Roman" w:hAnsi="Times New Roman"/>
          <w:b/>
          <w:bCs/>
          <w:color w:val="4472C4" w:themeColor="accent1"/>
          <w:sz w:val="24"/>
          <w:szCs w:val="24"/>
          <w:u w:val="single"/>
        </w:rPr>
        <w:t>Kontakt i rezerwacje:</w:t>
      </w:r>
    </w:p>
    <w:p w:rsidR="00D861B4" w:rsidRP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Sportowa Baza Noclegowa „Olimp”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861B4">
        <w:rPr>
          <w:rFonts w:ascii="Times New Roman" w:hAnsi="Times New Roman"/>
          <w:sz w:val="24"/>
          <w:szCs w:val="24"/>
        </w:rPr>
        <w:t>ul. Sportowa 7, 11-130 Orneta</w:t>
      </w:r>
      <w:r w:rsidRPr="00D861B4">
        <w:rPr>
          <w:rFonts w:ascii="Segoe UI Emoji" w:hAnsi="Segoe UI Emoji" w:cs="Segoe UI Emoji"/>
          <w:sz w:val="24"/>
          <w:szCs w:val="24"/>
        </w:rPr>
        <w:t>📞</w:t>
      </w:r>
      <w:r w:rsidRPr="00D861B4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55 242 00 45</w:t>
      </w:r>
      <w:r w:rsidRPr="00D861B4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1B4">
        <w:rPr>
          <w:rFonts w:ascii="Segoe UI Emoji" w:hAnsi="Segoe UI Emoji" w:cs="Segoe UI Emoji"/>
          <w:sz w:val="24"/>
          <w:szCs w:val="24"/>
        </w:rPr>
        <w:t>📧</w:t>
      </w:r>
      <w:r w:rsidRPr="00D861B4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osir@orneta.pl</w:t>
      </w:r>
      <w:r w:rsidRPr="00D861B4">
        <w:rPr>
          <w:rFonts w:ascii="Times New Roman" w:hAnsi="Times New Roman"/>
          <w:sz w:val="24"/>
          <w:szCs w:val="24"/>
        </w:rPr>
        <w:t>]</w:t>
      </w:r>
    </w:p>
    <w:p w:rsidR="00D47580" w:rsidRDefault="00D861B4" w:rsidP="00D861B4">
      <w:pPr>
        <w:jc w:val="both"/>
        <w:rPr>
          <w:rFonts w:ascii="Times New Roman" w:hAnsi="Times New Roman"/>
          <w:sz w:val="24"/>
          <w:szCs w:val="24"/>
        </w:rPr>
      </w:pPr>
      <w:r w:rsidRPr="00D861B4">
        <w:rPr>
          <w:rFonts w:ascii="Times New Roman" w:hAnsi="Times New Roman"/>
          <w:sz w:val="24"/>
          <w:szCs w:val="24"/>
        </w:rPr>
        <w:t>Odwiedź nas i przekonaj się, że Orneta to idealne miejsce na odpoczynek!</w:t>
      </w:r>
    </w:p>
    <w:p w:rsidR="00D861B4" w:rsidRDefault="00D861B4" w:rsidP="00D861B4">
      <w:pPr>
        <w:jc w:val="both"/>
        <w:rPr>
          <w:rFonts w:ascii="Times New Roman" w:hAnsi="Times New Roman"/>
          <w:sz w:val="24"/>
          <w:szCs w:val="24"/>
        </w:rPr>
      </w:pPr>
    </w:p>
    <w:p w:rsidR="00D47580" w:rsidRDefault="00D47580" w:rsidP="00D861B4">
      <w:pPr>
        <w:jc w:val="both"/>
        <w:rPr>
          <w:rFonts w:ascii="Times New Roman" w:hAnsi="Times New Roman"/>
          <w:sz w:val="24"/>
          <w:szCs w:val="24"/>
        </w:rPr>
      </w:pPr>
    </w:p>
    <w:p w:rsidR="00D47580" w:rsidRDefault="00D47580" w:rsidP="00D861B4">
      <w:pPr>
        <w:jc w:val="both"/>
      </w:pPr>
    </w:p>
    <w:p w:rsidR="00D47580" w:rsidRDefault="00D861B4" w:rsidP="00D861B4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256540</wp:posOffset>
            </wp:positionH>
            <wp:positionV relativeFrom="paragraph">
              <wp:posOffset>115570</wp:posOffset>
            </wp:positionV>
            <wp:extent cx="4894580" cy="3671570"/>
            <wp:effectExtent l="0" t="0" r="1270" b="5080"/>
            <wp:wrapNone/>
            <wp:docPr id="1457218984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4580" cy="3671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861B4" w:rsidP="00D861B4">
      <w:pPr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210185</wp:posOffset>
            </wp:positionV>
            <wp:extent cx="4998720" cy="3374390"/>
            <wp:effectExtent l="0" t="0" r="0" b="0"/>
            <wp:wrapNone/>
            <wp:docPr id="363113233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8720" cy="3374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861B4" w:rsidP="00D861B4">
      <w:pPr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273050</wp:posOffset>
            </wp:positionV>
            <wp:extent cx="6645910" cy="3632835"/>
            <wp:effectExtent l="0" t="0" r="2540" b="5715"/>
            <wp:wrapNone/>
            <wp:docPr id="170030719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861B4" w:rsidP="00D861B4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265430</wp:posOffset>
            </wp:positionV>
            <wp:extent cx="6602095" cy="2971800"/>
            <wp:effectExtent l="0" t="0" r="8255" b="0"/>
            <wp:wrapNone/>
            <wp:docPr id="305851704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02095" cy="297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</w:p>
    <w:p w:rsidR="00D861B4" w:rsidRDefault="00D861B4" w:rsidP="00D861B4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1627505</wp:posOffset>
            </wp:positionH>
            <wp:positionV relativeFrom="paragraph">
              <wp:posOffset>181610</wp:posOffset>
            </wp:positionV>
            <wp:extent cx="3467100" cy="4705350"/>
            <wp:effectExtent l="0" t="0" r="0" b="0"/>
            <wp:wrapNone/>
            <wp:docPr id="540346013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705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61B4" w:rsidRDefault="00D861B4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47580" w:rsidP="00D861B4">
      <w:pPr>
        <w:jc w:val="both"/>
      </w:pPr>
    </w:p>
    <w:p w:rsidR="00D47580" w:rsidRDefault="00D861B4" w:rsidP="00D861B4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177800</wp:posOffset>
            </wp:positionV>
            <wp:extent cx="3495016" cy="4371975"/>
            <wp:effectExtent l="0" t="0" r="0" b="0"/>
            <wp:wrapNone/>
            <wp:docPr id="1157756328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5016" cy="4371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47580" w:rsidSect="00D861B4">
      <w:headerReference w:type="default" r:id="rId13"/>
      <w:pgSz w:w="11906" w:h="16838"/>
      <w:pgMar w:top="1274" w:right="720" w:bottom="284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0BF2" w:rsidRDefault="008E0BF2">
      <w:pPr>
        <w:spacing w:after="0" w:line="240" w:lineRule="auto"/>
      </w:pPr>
      <w:r>
        <w:separator/>
      </w:r>
    </w:p>
  </w:endnote>
  <w:endnote w:type="continuationSeparator" w:id="0">
    <w:p w:rsidR="008E0BF2" w:rsidRDefault="008E0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0BF2" w:rsidRDefault="008E0BF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E0BF2" w:rsidRDefault="008E0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61B4" w:rsidRDefault="00D861B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2684780</wp:posOffset>
          </wp:positionH>
          <wp:positionV relativeFrom="margin">
            <wp:posOffset>-495300</wp:posOffset>
          </wp:positionV>
          <wp:extent cx="1369638" cy="457200"/>
          <wp:effectExtent l="0" t="0" r="2540" b="0"/>
          <wp:wrapSquare wrapText="bothSides"/>
          <wp:docPr id="9073275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38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862D2"/>
    <w:multiLevelType w:val="hybridMultilevel"/>
    <w:tmpl w:val="97FC4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052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47580"/>
    <w:rsid w:val="008E0BF2"/>
    <w:rsid w:val="00D47580"/>
    <w:rsid w:val="00D861B4"/>
    <w:rsid w:val="00F9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1ED51C"/>
  <w15:docId w15:val="{53492EE4-D0BF-4734-AF6E-DECFC20C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6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61B4"/>
  </w:style>
  <w:style w:type="paragraph" w:styleId="Stopka">
    <w:name w:val="footer"/>
    <w:basedOn w:val="Normalny"/>
    <w:link w:val="StopkaZnak"/>
    <w:uiPriority w:val="99"/>
    <w:unhideWhenUsed/>
    <w:rsid w:val="00D86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B4"/>
  </w:style>
  <w:style w:type="paragraph" w:styleId="Akapitzlist">
    <w:name w:val="List Paragraph"/>
    <w:basedOn w:val="Normalny"/>
    <w:uiPriority w:val="34"/>
    <w:qFormat/>
    <w:rsid w:val="00D86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Osir Orneta</dc:creator>
  <dc:description/>
  <cp:lastModifiedBy>Osir Orneta</cp:lastModifiedBy>
  <cp:revision>2</cp:revision>
  <cp:lastPrinted>2024-08-26T07:36:00Z</cp:lastPrinted>
  <dcterms:created xsi:type="dcterms:W3CDTF">2025-02-10T07:57:00Z</dcterms:created>
  <dcterms:modified xsi:type="dcterms:W3CDTF">2025-02-10T07:57:00Z</dcterms:modified>
</cp:coreProperties>
</file>